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980" w:rsidRDefault="008E0980" w:rsidP="008E0980"/>
    <w:p w:rsidR="008E0980" w:rsidRPr="00713FF3" w:rsidRDefault="005D6C1C" w:rsidP="008E0980">
      <w:pPr>
        <w:tabs>
          <w:tab w:val="left" w:pos="3580"/>
        </w:tabs>
      </w:pPr>
      <w:sdt>
        <w:sdtPr>
          <w:alias w:val="kirjuta siia ISIKU NIMI"/>
          <w:tag w:val="ISIKU_NIMI"/>
          <w:id w:val="-499664895"/>
          <w:placeholder>
            <w:docPart w:val="D6FB66683D8F4A23881F0155F5001EDE"/>
          </w:placeholder>
          <w:text/>
        </w:sdtPr>
        <w:sdtEndPr/>
        <w:sdtContent>
          <w:r w:rsidR="00B33D7B" w:rsidRPr="00B33D7B">
            <w:t xml:space="preserve">Lp hr Rainer </w:t>
          </w:r>
          <w:proofErr w:type="spellStart"/>
          <w:r w:rsidR="00B33D7B" w:rsidRPr="00B33D7B">
            <w:t>Vakra</w:t>
          </w:r>
          <w:proofErr w:type="spellEnd"/>
        </w:sdtContent>
      </w:sdt>
    </w:p>
    <w:p w:rsidR="008E0980" w:rsidRPr="00713FF3" w:rsidRDefault="005D6C1C" w:rsidP="008E0980">
      <w:pPr>
        <w:tabs>
          <w:tab w:val="left" w:pos="3580"/>
        </w:tabs>
      </w:pPr>
      <w:sdt>
        <w:sdtPr>
          <w:alias w:val="Adressaadi asutuse nimi"/>
          <w:tag w:val="AddresseeCompanyName"/>
          <w:id w:val="1705526716"/>
          <w:placeholder>
            <w:docPart w:val="E1A8A5FB0C9D4F43AAD007CD5A44E560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0098ecf3-37a3-4db1-952f-6c5756c6f55d' " w:xpath="/ns0:properties[1]/documentManagement[1]/ns3:AddresseeCompanyName[1]" w:storeItemID="{45A5FC2D-AC4E-45BE-93B5-4B2F87654BFD}"/>
          <w:text/>
        </w:sdtPr>
        <w:sdtEndPr/>
        <w:sdtContent>
          <w:r w:rsidR="00B33D7B">
            <w:t>Riigikogu Keskkonnakomisjon</w:t>
          </w:r>
        </w:sdtContent>
      </w:sdt>
      <w:r w:rsidR="008E0980">
        <w:tab/>
      </w:r>
      <w:r w:rsidR="008E0980">
        <w:tab/>
      </w:r>
      <w:r w:rsidR="008E0980">
        <w:tab/>
      </w:r>
    </w:p>
    <w:p w:rsidR="00B87DAC" w:rsidRDefault="00B33D7B" w:rsidP="00B87DAC">
      <w:r>
        <w:t>Lossi plats 1a</w:t>
      </w:r>
    </w:p>
    <w:p w:rsidR="008E0980" w:rsidRPr="00713FF3" w:rsidRDefault="005D6C1C" w:rsidP="00B87DAC">
      <w:sdt>
        <w:sdtPr>
          <w:alias w:val="kirjuta siia INDEKS ja LINN"/>
          <w:tag w:val="IX_LINN"/>
          <w:id w:val="592596658"/>
          <w:placeholder>
            <w:docPart w:val="A180265A5BA74E1EA02B3E4162F0C03F"/>
          </w:placeholder>
          <w:text/>
        </w:sdtPr>
        <w:sdtEndPr/>
        <w:sdtContent>
          <w:r w:rsidR="009967C9" w:rsidRPr="009967C9">
            <w:t>Tallinn 1</w:t>
          </w:r>
          <w:r w:rsidR="00B33D7B">
            <w:t>5165</w:t>
          </w:r>
        </w:sdtContent>
      </w:sdt>
      <w:r w:rsidR="008E0980">
        <w:tab/>
      </w:r>
      <w:r w:rsidR="008E0980">
        <w:tab/>
      </w:r>
      <w:r w:rsidR="008E0980">
        <w:tab/>
      </w:r>
      <w:r w:rsidR="008E0980">
        <w:tab/>
      </w:r>
      <w:sdt>
        <w:sdtPr>
          <w:alias w:val="Dokumendi kuupäev"/>
          <w:tag w:val="DocumentDate"/>
          <w:id w:val="-1976826375"/>
          <w:placeholder>
            <w:docPart w:val="EACFAB09D6694FAF896F83396ABA6780"/>
          </w:placeholder>
          <w:showingPlcHdr/>
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0098ecf3-37a3-4db1-952f-6c5756c6f55d' " w:xpath="/ns0:properties[1]/documentManagement[1]/ns3:DocumentDate[1]" w:storeItemID="{45A5FC2D-AC4E-45BE-93B5-4B2F87654BFD}"/>
          <w:date>
            <w:dateFormat w:val="d.MM.yyyy"/>
            <w:lid w:val="et-EE"/>
            <w:storeMappedDataAs w:val="dateTime"/>
            <w:calendar w:val="gregorian"/>
          </w:date>
        </w:sdtPr>
        <w:sdtEndPr/>
        <w:sdtContent>
          <w:r w:rsidR="008E0980" w:rsidRPr="009F121D">
            <w:rPr>
              <w:rStyle w:val="PlaceholderText"/>
            </w:rPr>
            <w:t>[Dokumendi kuupäev]</w:t>
          </w:r>
        </w:sdtContent>
      </w:sdt>
      <w:r w:rsidR="008E0980">
        <w:t xml:space="preserve"> nr </w:t>
      </w:r>
      <w:sdt>
        <w:sdtPr>
          <w:alias w:val="Reg. nr"/>
          <w:tag w:val="RegNr"/>
          <w:id w:val="-480461510"/>
          <w:placeholder>
            <w:docPart w:val="5C6EB0214DD349AEBC2D6E44F9950467"/>
          </w:placeholder>
          <w:showingPlcHdr/>
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0098ecf3-37a3-4db1-952f-6c5756c6f55d' " w:xpath="/ns0:properties[1]/documentManagement[1]/ns3:RegNr[1]" w:storeItemID="{45A5FC2D-AC4E-45BE-93B5-4B2F87654BFD}"/>
          <w:text/>
        </w:sdtPr>
        <w:sdtEndPr/>
        <w:sdtContent>
          <w:r w:rsidR="008E0980" w:rsidRPr="009F121D">
            <w:rPr>
              <w:rStyle w:val="PlaceholderText"/>
            </w:rPr>
            <w:t>[Reg. nr]</w:t>
          </w:r>
        </w:sdtContent>
      </w:sdt>
    </w:p>
    <w:p w:rsidR="008E0980" w:rsidRPr="00713FF3" w:rsidRDefault="008E0980" w:rsidP="008E0980">
      <w:pPr>
        <w:tabs>
          <w:tab w:val="left" w:pos="3580"/>
        </w:tabs>
      </w:pPr>
    </w:p>
    <w:p w:rsidR="008E0980" w:rsidRPr="00713FF3" w:rsidRDefault="008E0980" w:rsidP="008E0980"/>
    <w:p w:rsidR="008E0980" w:rsidRDefault="008E0980" w:rsidP="008E0980">
      <w:pPr>
        <w:tabs>
          <w:tab w:val="left" w:pos="3580"/>
        </w:tabs>
      </w:pPr>
    </w:p>
    <w:p w:rsidR="00B33D7B" w:rsidRDefault="00B33D7B" w:rsidP="008E0980">
      <w:pPr>
        <w:tabs>
          <w:tab w:val="left" w:pos="3580"/>
        </w:tabs>
      </w:pPr>
    </w:p>
    <w:p w:rsidR="00B33D7B" w:rsidRDefault="00B33D7B" w:rsidP="008E0980">
      <w:pPr>
        <w:tabs>
          <w:tab w:val="left" w:pos="3580"/>
        </w:tabs>
      </w:pPr>
    </w:p>
    <w:p w:rsidR="008E0980" w:rsidRDefault="008E0980" w:rsidP="008E0980">
      <w:pPr>
        <w:tabs>
          <w:tab w:val="left" w:pos="3580"/>
        </w:tabs>
      </w:pPr>
    </w:p>
    <w:p w:rsidR="008E0980" w:rsidRPr="009967C9" w:rsidRDefault="009967C9" w:rsidP="009967C9">
      <w:pPr>
        <w:tabs>
          <w:tab w:val="left" w:pos="975"/>
        </w:tabs>
        <w:rPr>
          <w:b/>
        </w:rPr>
      </w:pPr>
      <w:r w:rsidRPr="009967C9">
        <w:rPr>
          <w:b/>
        </w:rPr>
        <w:tab/>
      </w:r>
    </w:p>
    <w:p w:rsidR="008E0980" w:rsidRDefault="005D6C1C" w:rsidP="008E0980">
      <w:pPr>
        <w:tabs>
          <w:tab w:val="left" w:pos="3580"/>
        </w:tabs>
      </w:pPr>
      <w:sdt>
        <w:sdtPr>
          <w:rPr>
            <w:b/>
          </w:rPr>
          <w:alias w:val="Title"/>
          <w:tag w:val=""/>
          <w:id w:val="1465320873"/>
          <w:placeholder>
            <w:docPart w:val="6007539E2A964C6DBDE82240F30D338E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B33D7B" w:rsidRPr="00B33D7B">
            <w:rPr>
              <w:b/>
            </w:rPr>
            <w:t>Väikese väina kõrgepingeliinid</w:t>
          </w:r>
        </w:sdtContent>
      </w:sdt>
    </w:p>
    <w:p w:rsidR="008E0980" w:rsidRDefault="008E0980" w:rsidP="008E0980">
      <w:pPr>
        <w:tabs>
          <w:tab w:val="left" w:pos="3580"/>
        </w:tabs>
      </w:pPr>
    </w:p>
    <w:p w:rsidR="00B33D7B" w:rsidRDefault="00B33D7B" w:rsidP="008E0980">
      <w:pPr>
        <w:tabs>
          <w:tab w:val="left" w:pos="3580"/>
        </w:tabs>
      </w:pPr>
    </w:p>
    <w:p w:rsidR="008E0980" w:rsidRDefault="009967C9" w:rsidP="008E0980">
      <w:pPr>
        <w:tabs>
          <w:tab w:val="left" w:pos="3580"/>
        </w:tabs>
      </w:pPr>
      <w:r>
        <w:t xml:space="preserve">Lugupeetud </w:t>
      </w:r>
      <w:r w:rsidR="00B33D7B">
        <w:t xml:space="preserve">Hr </w:t>
      </w:r>
      <w:proofErr w:type="spellStart"/>
      <w:r w:rsidR="00B33D7B">
        <w:t>Vakra</w:t>
      </w:r>
      <w:proofErr w:type="spellEnd"/>
    </w:p>
    <w:p w:rsidR="008E0980" w:rsidRDefault="008E0980" w:rsidP="008E0980">
      <w:pPr>
        <w:tabs>
          <w:tab w:val="left" w:pos="3580"/>
        </w:tabs>
      </w:pPr>
    </w:p>
    <w:p w:rsidR="00B33D7B" w:rsidRDefault="00B33D7B" w:rsidP="008E0980">
      <w:pPr>
        <w:tabs>
          <w:tab w:val="left" w:pos="3580"/>
        </w:tabs>
      </w:pPr>
    </w:p>
    <w:p w:rsidR="00936915" w:rsidRDefault="00D308B9" w:rsidP="00936915">
      <w:pPr>
        <w:tabs>
          <w:tab w:val="left" w:pos="3580"/>
        </w:tabs>
        <w:jc w:val="both"/>
      </w:pPr>
      <w:r>
        <w:t>Elering AS</w:t>
      </w:r>
      <w:r w:rsidR="00B33D7B">
        <w:t xml:space="preserve"> viib ellu Lääne-Eesti saarte varustuskindluse suurendamise programmi. Osana programmist oleme juba planeerinud ehitada lisaks olemasolevale Väikest väina ületavale õhuliinile ka </w:t>
      </w:r>
      <w:proofErr w:type="spellStart"/>
      <w:r w:rsidR="00B33D7B">
        <w:t>kaabellini</w:t>
      </w:r>
      <w:proofErr w:type="spellEnd"/>
      <w:r w:rsidR="00B33D7B">
        <w:t xml:space="preserve"> suurenda</w:t>
      </w:r>
      <w:r w:rsidR="00936915">
        <w:t>maks</w:t>
      </w:r>
      <w:r w:rsidR="00B33D7B">
        <w:t xml:space="preserve"> Saarte varustus</w:t>
      </w:r>
      <w:r w:rsidR="00936915">
        <w:t xml:space="preserve">kindlust. </w:t>
      </w:r>
      <w:r w:rsidR="00B33D7B">
        <w:t xml:space="preserve"> </w:t>
      </w:r>
      <w:r w:rsidR="00936915">
        <w:t xml:space="preserve">Hetkel on Väikest väina ületav õhuliin ainus Saaremaad ja Hiiumaad varustav elektriühendus, ning igasugused tööd õhuliinil tähendavad elektrikatkestust Saaremaale ja Hiiumaale.  </w:t>
      </w:r>
    </w:p>
    <w:p w:rsidR="008E0980" w:rsidRDefault="00936915" w:rsidP="00AF2FFF">
      <w:pPr>
        <w:tabs>
          <w:tab w:val="left" w:pos="3580"/>
        </w:tabs>
        <w:jc w:val="both"/>
      </w:pPr>
      <w:r>
        <w:t xml:space="preserve">Tulenevalt planeeringuprotseduuridest on plaanis varustuskindluse suurendamiseks </w:t>
      </w:r>
      <w:r w:rsidR="00AF2FFF">
        <w:t xml:space="preserve">rajada eelnevalt viidatud kaabelliin aastaks 2020, ning seejärel </w:t>
      </w:r>
      <w:r>
        <w:t xml:space="preserve">on plaanis ka Väikest väina ühendava õhuliini visuaalne markeerimine et muuta see lindudele nähtavaks </w:t>
      </w:r>
      <w:r w:rsidR="00AF2FFF">
        <w:t>ja</w:t>
      </w:r>
      <w:r>
        <w:t xml:space="preserve"> vähendada Teie kirjas viidatud ohtu rändlindudele</w:t>
      </w:r>
      <w:r w:rsidR="00AF2FFF">
        <w:t xml:space="preserve">. </w:t>
      </w:r>
      <w:r w:rsidR="0051212D">
        <w:t>V</w:t>
      </w:r>
      <w:r w:rsidR="0051212D" w:rsidRPr="0051212D">
        <w:t>äikse väina õhuliini asendamine kaabelliiniga enne õhuliini eluea lõppu tähendaks elektritarbijatele ca 8 miljoni euro suurust lisanduvat kulu elektriarvetel.</w:t>
      </w:r>
      <w:bookmarkStart w:id="0" w:name="_GoBack"/>
      <w:bookmarkEnd w:id="0"/>
    </w:p>
    <w:p w:rsidR="00B33D7B" w:rsidRDefault="00B33D7B" w:rsidP="008E0980">
      <w:pPr>
        <w:tabs>
          <w:tab w:val="left" w:pos="3580"/>
        </w:tabs>
      </w:pPr>
    </w:p>
    <w:p w:rsidR="00AF2FFF" w:rsidRDefault="00AF2FFF" w:rsidP="008E0980">
      <w:pPr>
        <w:tabs>
          <w:tab w:val="left" w:pos="3580"/>
        </w:tabs>
      </w:pPr>
    </w:p>
    <w:p w:rsidR="008E0980" w:rsidRDefault="008E0980" w:rsidP="008E0980">
      <w:pPr>
        <w:tabs>
          <w:tab w:val="left" w:pos="3580"/>
        </w:tabs>
      </w:pPr>
      <w:r>
        <w:t>Lugupidamisega</w:t>
      </w:r>
    </w:p>
    <w:p w:rsidR="008E0980" w:rsidRDefault="008E0980" w:rsidP="008E0980">
      <w:pPr>
        <w:tabs>
          <w:tab w:val="left" w:pos="3580"/>
        </w:tabs>
      </w:pPr>
    </w:p>
    <w:p w:rsidR="008E0980" w:rsidRPr="00AF7AD6" w:rsidRDefault="008E0980" w:rsidP="008E0980">
      <w:pPr>
        <w:tabs>
          <w:tab w:val="left" w:pos="3580"/>
        </w:tabs>
        <w:rPr>
          <w:i/>
        </w:rPr>
      </w:pPr>
      <w:r w:rsidRPr="00AF7AD6">
        <w:rPr>
          <w:i/>
        </w:rPr>
        <w:t>/allkirjastatud digitaalselt/</w:t>
      </w:r>
    </w:p>
    <w:p w:rsidR="008E0980" w:rsidRDefault="008E0980" w:rsidP="008E0980">
      <w:pPr>
        <w:tabs>
          <w:tab w:val="left" w:pos="3580"/>
        </w:tabs>
      </w:pPr>
    </w:p>
    <w:p w:rsidR="008E0980" w:rsidRDefault="00731218" w:rsidP="008E0980">
      <w:pPr>
        <w:tabs>
          <w:tab w:val="left" w:pos="3580"/>
        </w:tabs>
      </w:pPr>
      <w:r>
        <w:t>Taavi Veskimägi</w:t>
      </w:r>
    </w:p>
    <w:p w:rsidR="008E0980" w:rsidRDefault="00731218" w:rsidP="008E0980">
      <w:pPr>
        <w:tabs>
          <w:tab w:val="left" w:pos="3580"/>
        </w:tabs>
      </w:pPr>
      <w:r>
        <w:t>juhatuse esimees</w:t>
      </w:r>
    </w:p>
    <w:p w:rsidR="00B33D7B" w:rsidRDefault="00B33D7B" w:rsidP="008E0980">
      <w:pPr>
        <w:tabs>
          <w:tab w:val="left" w:pos="3580"/>
        </w:tabs>
      </w:pPr>
    </w:p>
    <w:p w:rsidR="00B33D7B" w:rsidRDefault="00B33D7B" w:rsidP="008E0980">
      <w:pPr>
        <w:tabs>
          <w:tab w:val="left" w:pos="3580"/>
        </w:tabs>
      </w:pPr>
    </w:p>
    <w:p w:rsidR="00B33D7B" w:rsidRDefault="00B33D7B" w:rsidP="008E0980">
      <w:pPr>
        <w:tabs>
          <w:tab w:val="left" w:pos="3580"/>
        </w:tabs>
      </w:pPr>
    </w:p>
    <w:p w:rsidR="00B33D7B" w:rsidRDefault="00B33D7B" w:rsidP="008E0980">
      <w:pPr>
        <w:tabs>
          <w:tab w:val="left" w:pos="3580"/>
        </w:tabs>
      </w:pPr>
    </w:p>
    <w:p w:rsidR="00B33D7B" w:rsidRDefault="00B33D7B" w:rsidP="008E0980">
      <w:pPr>
        <w:tabs>
          <w:tab w:val="left" w:pos="3580"/>
        </w:tabs>
      </w:pPr>
    </w:p>
    <w:p w:rsidR="00B33D7B" w:rsidRDefault="00B33D7B" w:rsidP="008E0980">
      <w:pPr>
        <w:tabs>
          <w:tab w:val="left" w:pos="3580"/>
        </w:tabs>
      </w:pPr>
    </w:p>
    <w:p w:rsidR="00B33D7B" w:rsidRDefault="00B33D7B" w:rsidP="008E0980">
      <w:pPr>
        <w:tabs>
          <w:tab w:val="left" w:pos="3580"/>
        </w:tabs>
      </w:pPr>
    </w:p>
    <w:p w:rsidR="00B33D7B" w:rsidRDefault="00B33D7B" w:rsidP="008E0980">
      <w:pPr>
        <w:tabs>
          <w:tab w:val="left" w:pos="3580"/>
        </w:tabs>
      </w:pPr>
    </w:p>
    <w:p w:rsidR="00B33D7B" w:rsidRDefault="00B33D7B" w:rsidP="008E0980">
      <w:pPr>
        <w:tabs>
          <w:tab w:val="left" w:pos="3580"/>
        </w:tabs>
      </w:pPr>
    </w:p>
    <w:p w:rsidR="00B33D7B" w:rsidRDefault="00B33D7B" w:rsidP="008E0980">
      <w:pPr>
        <w:tabs>
          <w:tab w:val="left" w:pos="3580"/>
        </w:tabs>
      </w:pPr>
    </w:p>
    <w:p w:rsidR="00B33D7B" w:rsidRDefault="00B33D7B" w:rsidP="008E0980">
      <w:pPr>
        <w:tabs>
          <w:tab w:val="left" w:pos="3580"/>
        </w:tabs>
      </w:pPr>
    </w:p>
    <w:p w:rsidR="00B33D7B" w:rsidRDefault="00B33D7B" w:rsidP="008E0980">
      <w:pPr>
        <w:tabs>
          <w:tab w:val="left" w:pos="3580"/>
        </w:tabs>
      </w:pPr>
    </w:p>
    <w:p w:rsidR="00B33D7B" w:rsidRDefault="00B33D7B" w:rsidP="008E0980">
      <w:pPr>
        <w:tabs>
          <w:tab w:val="left" w:pos="3580"/>
        </w:tabs>
      </w:pPr>
    </w:p>
    <w:p w:rsidR="00B33D7B" w:rsidRDefault="00B33D7B" w:rsidP="008E0980">
      <w:pPr>
        <w:tabs>
          <w:tab w:val="left" w:pos="3580"/>
        </w:tabs>
      </w:pPr>
    </w:p>
    <w:p w:rsidR="003E78DC" w:rsidRDefault="003E78DC" w:rsidP="008E0980">
      <w:pPr>
        <w:tabs>
          <w:tab w:val="left" w:pos="3580"/>
        </w:tabs>
      </w:pPr>
    </w:p>
    <w:p w:rsidR="00D6315D" w:rsidRPr="00AF4A32" w:rsidRDefault="005D6C1C" w:rsidP="00895312">
      <w:pPr>
        <w:tabs>
          <w:tab w:val="left" w:pos="3580"/>
        </w:tabs>
      </w:pPr>
      <w:sdt>
        <w:sdtPr>
          <w:alias w:val="kirjuta siia KOOSTAJA"/>
          <w:tag w:val="ALL_KOOSTAJA"/>
          <w:id w:val="-1512522055"/>
          <w:placeholder>
            <w:docPart w:val="2CEAB6F866F94637B7B54C83F7249B27"/>
          </w:placeholder>
          <w:text/>
        </w:sdtPr>
        <w:sdtEndPr/>
        <w:sdtContent>
          <w:r w:rsidR="00731218">
            <w:t xml:space="preserve">Mart Landsberg, </w:t>
          </w:r>
        </w:sdtContent>
      </w:sdt>
      <w:r w:rsidR="00731218">
        <w:t>71 51 245</w:t>
      </w:r>
    </w:p>
    <w:sectPr w:rsidR="00D6315D" w:rsidRPr="00AF4A32" w:rsidSect="00C0045E">
      <w:headerReference w:type="default" r:id="rId11"/>
      <w:footerReference w:type="default" r:id="rId12"/>
      <w:pgSz w:w="11906" w:h="16838"/>
      <w:pgMar w:top="1977" w:right="746" w:bottom="1417" w:left="1260" w:header="708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57B" w:rsidRDefault="0008157B">
      <w:r>
        <w:separator/>
      </w:r>
    </w:p>
  </w:endnote>
  <w:endnote w:type="continuationSeparator" w:id="0">
    <w:p w:rsidR="0008157B" w:rsidRDefault="00081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Klavika Lt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093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  <w:embedRegular r:id="rId1" w:fontKey="{774499B1-3017-4406-96E2-4E0266C3EA8E}"/>
    <w:embedBold r:id="rId2" w:fontKey="{B7FAE437-4D8B-4714-A841-83CC1C4C9F94}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3" w:fontKey="{FDA929C9-CCC1-4EB0-9093-A2C3DA123A18}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  <w:embedRegular r:id="rId4" w:fontKey="{ACD0BF6A-0BDD-452C-9090-349D109346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703" w:rsidRPr="00B830F2" w:rsidRDefault="00582703" w:rsidP="00C0045E">
    <w:pPr>
      <w:pStyle w:val="Footer"/>
      <w:tabs>
        <w:tab w:val="clear" w:pos="4536"/>
        <w:tab w:val="clear" w:pos="9072"/>
      </w:tabs>
      <w:ind w:left="-851"/>
    </w:pPr>
    <w:proofErr w:type="spellStart"/>
    <w:r w:rsidRPr="00001023">
      <w:rPr>
        <w:b/>
      </w:rPr>
      <w:t>Elering</w:t>
    </w:r>
    <w:proofErr w:type="spellEnd"/>
    <w:r w:rsidR="00000CA9" w:rsidRPr="00001023">
      <w:rPr>
        <w:b/>
      </w:rPr>
      <w:t xml:space="preserve"> </w:t>
    </w:r>
    <w:r w:rsidRPr="00001023">
      <w:rPr>
        <w:b/>
      </w:rPr>
      <w:t>AS</w:t>
    </w:r>
    <w:r w:rsidRPr="00B830F2">
      <w:t xml:space="preserve"> | </w:t>
    </w:r>
    <w:proofErr w:type="spellStart"/>
    <w:r w:rsidRPr="00B830F2">
      <w:t>Registrikoo</w:t>
    </w:r>
    <w:r w:rsidR="00000CA9" w:rsidRPr="00B830F2">
      <w:t>d/Reg</w:t>
    </w:r>
    <w:proofErr w:type="spellEnd"/>
    <w:r w:rsidR="00000CA9" w:rsidRPr="00B830F2">
      <w:t xml:space="preserve">. </w:t>
    </w:r>
    <w:proofErr w:type="spellStart"/>
    <w:r w:rsidR="00000CA9" w:rsidRPr="00B830F2">
      <w:t>code</w:t>
    </w:r>
    <w:proofErr w:type="spellEnd"/>
    <w:r w:rsidR="00000CA9" w:rsidRPr="00B830F2">
      <w:t xml:space="preserve"> </w:t>
    </w:r>
    <w:r w:rsidR="00270016" w:rsidRPr="00B830F2">
      <w:t>11022625</w:t>
    </w:r>
    <w:r w:rsidR="00000CA9" w:rsidRPr="00B830F2">
      <w:t xml:space="preserve"> | </w:t>
    </w:r>
    <w:r w:rsidR="00270016" w:rsidRPr="00B830F2">
      <w:t>Kadaka tee 42, 12915 Tallin</w:t>
    </w:r>
    <w:r w:rsidR="00361F94">
      <w:t>n, Estonia</w:t>
    </w:r>
    <w:r w:rsidR="00361F94">
      <w:br/>
      <w:t>Kontor/Office: Laki 2</w:t>
    </w:r>
    <w:r w:rsidR="00270016" w:rsidRPr="00B830F2">
      <w:t xml:space="preserve">4, 12915 Tallinn, Estonia | </w:t>
    </w:r>
    <w:r w:rsidR="007C7DD3">
      <w:rPr>
        <w:noProof/>
      </w:rPr>
      <w:drawing>
        <wp:inline distT="0" distB="0" distL="0" distR="0" wp14:anchorId="0A11A2F2" wp14:editId="0A11A2F3">
          <wp:extent cx="69215" cy="92075"/>
          <wp:effectExtent l="0" t="0" r="6985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" cy="9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0016" w:rsidRPr="00B830F2">
      <w:t xml:space="preserve"> </w:t>
    </w:r>
    <w:r w:rsidR="00000CA9" w:rsidRPr="00B830F2">
      <w:t>+ 372 7</w:t>
    </w:r>
    <w:r w:rsidR="00270016" w:rsidRPr="00B830F2">
      <w:t>15</w:t>
    </w:r>
    <w:r w:rsidR="00000CA9" w:rsidRPr="00B830F2">
      <w:t xml:space="preserve"> </w:t>
    </w:r>
    <w:r w:rsidR="00270016" w:rsidRPr="00B830F2">
      <w:t>1222</w:t>
    </w:r>
    <w:r w:rsidR="00000CA9" w:rsidRPr="00B830F2">
      <w:t xml:space="preserve"> | </w:t>
    </w:r>
    <w:r w:rsidR="007C7DD3">
      <w:rPr>
        <w:noProof/>
      </w:rPr>
      <w:drawing>
        <wp:inline distT="0" distB="0" distL="0" distR="0" wp14:anchorId="0A11A2F4" wp14:editId="0A11A2F5">
          <wp:extent cx="76835" cy="92075"/>
          <wp:effectExtent l="0" t="0" r="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" cy="9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CA9" w:rsidRPr="00B830F2">
      <w:t xml:space="preserve"> + 372 </w:t>
    </w:r>
    <w:r w:rsidR="00270016" w:rsidRPr="00B830F2">
      <w:t>715</w:t>
    </w:r>
    <w:r w:rsidR="00000CA9" w:rsidRPr="00B830F2">
      <w:t xml:space="preserve"> </w:t>
    </w:r>
    <w:r w:rsidR="00270016" w:rsidRPr="00B830F2">
      <w:t>1200</w:t>
    </w:r>
    <w:r w:rsidRPr="00B830F2">
      <w:t xml:space="preserve"> | www.elering.ee</w:t>
    </w:r>
    <w:r w:rsidR="00270016" w:rsidRPr="00B830F2">
      <w:t xml:space="preserve"> | Ametlik </w:t>
    </w:r>
    <w:proofErr w:type="spellStart"/>
    <w:r w:rsidR="00270016" w:rsidRPr="00B830F2">
      <w:t>e-</w:t>
    </w:r>
    <w:r w:rsidR="00AB0BB1">
      <w:t>post</w:t>
    </w:r>
    <w:r w:rsidR="00270016" w:rsidRPr="00B830F2">
      <w:t>/Official</w:t>
    </w:r>
    <w:proofErr w:type="spellEnd"/>
    <w:r w:rsidR="00270016" w:rsidRPr="00B830F2">
      <w:t xml:space="preserve"> e-mail: info@elering.ee</w:t>
    </w:r>
    <w:r w:rsidRPr="00B830F2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57B" w:rsidRDefault="0008157B">
      <w:r>
        <w:separator/>
      </w:r>
    </w:p>
  </w:footnote>
  <w:footnote w:type="continuationSeparator" w:id="0">
    <w:p w:rsidR="0008157B" w:rsidRDefault="000815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D91" w:rsidRDefault="007C7DD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A11A2F0" wp14:editId="0A11A2F1">
          <wp:simplePos x="0" y="0"/>
          <wp:positionH relativeFrom="page">
            <wp:posOffset>-842645</wp:posOffset>
          </wp:positionH>
          <wp:positionV relativeFrom="page">
            <wp:posOffset>-196215</wp:posOffset>
          </wp:positionV>
          <wp:extent cx="9827895" cy="2720340"/>
          <wp:effectExtent l="0" t="0" r="1905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071" b="67448"/>
                  <a:stretch>
                    <a:fillRect/>
                  </a:stretch>
                </pic:blipFill>
                <pic:spPr bwMode="auto">
                  <a:xfrm>
                    <a:off x="0" y="0"/>
                    <a:ext cx="9827895" cy="2720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787E37"/>
    <w:multiLevelType w:val="hybridMultilevel"/>
    <w:tmpl w:val="C0F2864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hideSpellingErrors/>
  <w:hideGrammaticalErrors/>
  <w:proofState w:spelling="clean" w:grammar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7C9"/>
    <w:rsid w:val="00000CA9"/>
    <w:rsid w:val="00001023"/>
    <w:rsid w:val="00002827"/>
    <w:rsid w:val="00014C91"/>
    <w:rsid w:val="0001652A"/>
    <w:rsid w:val="00034346"/>
    <w:rsid w:val="000345A7"/>
    <w:rsid w:val="00034AE7"/>
    <w:rsid w:val="00037B0D"/>
    <w:rsid w:val="00067FB3"/>
    <w:rsid w:val="0008157B"/>
    <w:rsid w:val="00087358"/>
    <w:rsid w:val="00090B84"/>
    <w:rsid w:val="0009414F"/>
    <w:rsid w:val="000A1FA8"/>
    <w:rsid w:val="000E05CD"/>
    <w:rsid w:val="000E54C5"/>
    <w:rsid w:val="00103A09"/>
    <w:rsid w:val="00137DF2"/>
    <w:rsid w:val="00173BEB"/>
    <w:rsid w:val="00173DED"/>
    <w:rsid w:val="001751FB"/>
    <w:rsid w:val="00190360"/>
    <w:rsid w:val="001D7910"/>
    <w:rsid w:val="001F7CE8"/>
    <w:rsid w:val="0020170C"/>
    <w:rsid w:val="0020716C"/>
    <w:rsid w:val="0023025D"/>
    <w:rsid w:val="002503A1"/>
    <w:rsid w:val="00266EC9"/>
    <w:rsid w:val="00270016"/>
    <w:rsid w:val="002C49D9"/>
    <w:rsid w:val="002E7DDF"/>
    <w:rsid w:val="0031163C"/>
    <w:rsid w:val="003333A2"/>
    <w:rsid w:val="003444BF"/>
    <w:rsid w:val="00345110"/>
    <w:rsid w:val="0034547E"/>
    <w:rsid w:val="00357723"/>
    <w:rsid w:val="00361F94"/>
    <w:rsid w:val="00374770"/>
    <w:rsid w:val="003A023A"/>
    <w:rsid w:val="003C36EF"/>
    <w:rsid w:val="003D5C0F"/>
    <w:rsid w:val="003E78DC"/>
    <w:rsid w:val="0041529A"/>
    <w:rsid w:val="00424598"/>
    <w:rsid w:val="004251C3"/>
    <w:rsid w:val="00425BB8"/>
    <w:rsid w:val="00430204"/>
    <w:rsid w:val="0043474F"/>
    <w:rsid w:val="004409E7"/>
    <w:rsid w:val="00470225"/>
    <w:rsid w:val="004875B1"/>
    <w:rsid w:val="00493529"/>
    <w:rsid w:val="004C065A"/>
    <w:rsid w:val="004C75CD"/>
    <w:rsid w:val="004D003C"/>
    <w:rsid w:val="004D125F"/>
    <w:rsid w:val="004E18CD"/>
    <w:rsid w:val="004E7E72"/>
    <w:rsid w:val="004F20E1"/>
    <w:rsid w:val="0050552F"/>
    <w:rsid w:val="0051212D"/>
    <w:rsid w:val="00552AFB"/>
    <w:rsid w:val="00571CC9"/>
    <w:rsid w:val="00582703"/>
    <w:rsid w:val="00594CC3"/>
    <w:rsid w:val="00596BD0"/>
    <w:rsid w:val="005A6AD8"/>
    <w:rsid w:val="005C263C"/>
    <w:rsid w:val="005C5080"/>
    <w:rsid w:val="005C76B5"/>
    <w:rsid w:val="005D1332"/>
    <w:rsid w:val="005D6C1C"/>
    <w:rsid w:val="005E1087"/>
    <w:rsid w:val="005F7299"/>
    <w:rsid w:val="00624CA4"/>
    <w:rsid w:val="00661348"/>
    <w:rsid w:val="00686CA9"/>
    <w:rsid w:val="00687295"/>
    <w:rsid w:val="006946DC"/>
    <w:rsid w:val="006B385B"/>
    <w:rsid w:val="006C4B29"/>
    <w:rsid w:val="006D6312"/>
    <w:rsid w:val="006E626B"/>
    <w:rsid w:val="006F7B1C"/>
    <w:rsid w:val="00731218"/>
    <w:rsid w:val="00737D07"/>
    <w:rsid w:val="00741D19"/>
    <w:rsid w:val="0078406F"/>
    <w:rsid w:val="00797D01"/>
    <w:rsid w:val="007A586E"/>
    <w:rsid w:val="007C40A5"/>
    <w:rsid w:val="007C7DD3"/>
    <w:rsid w:val="008018CF"/>
    <w:rsid w:val="0086285F"/>
    <w:rsid w:val="00866513"/>
    <w:rsid w:val="00884D91"/>
    <w:rsid w:val="0089245B"/>
    <w:rsid w:val="00895312"/>
    <w:rsid w:val="00897B8A"/>
    <w:rsid w:val="008A498F"/>
    <w:rsid w:val="008E0980"/>
    <w:rsid w:val="008F1DF0"/>
    <w:rsid w:val="00903628"/>
    <w:rsid w:val="00905DF8"/>
    <w:rsid w:val="009253BF"/>
    <w:rsid w:val="00936915"/>
    <w:rsid w:val="00937C83"/>
    <w:rsid w:val="00971920"/>
    <w:rsid w:val="00987A4C"/>
    <w:rsid w:val="009967C9"/>
    <w:rsid w:val="009B690B"/>
    <w:rsid w:val="009C7AF0"/>
    <w:rsid w:val="009D23E7"/>
    <w:rsid w:val="009E23C2"/>
    <w:rsid w:val="009F7E58"/>
    <w:rsid w:val="00A11240"/>
    <w:rsid w:val="00A158A5"/>
    <w:rsid w:val="00A23AB7"/>
    <w:rsid w:val="00A57CDD"/>
    <w:rsid w:val="00A6519D"/>
    <w:rsid w:val="00A77845"/>
    <w:rsid w:val="00AB0BB1"/>
    <w:rsid w:val="00AC2F47"/>
    <w:rsid w:val="00AF2C4D"/>
    <w:rsid w:val="00AF2FFF"/>
    <w:rsid w:val="00AF4A32"/>
    <w:rsid w:val="00B037AD"/>
    <w:rsid w:val="00B23F92"/>
    <w:rsid w:val="00B308BB"/>
    <w:rsid w:val="00B33D7B"/>
    <w:rsid w:val="00B4541E"/>
    <w:rsid w:val="00B535A2"/>
    <w:rsid w:val="00B756D9"/>
    <w:rsid w:val="00B76AE6"/>
    <w:rsid w:val="00B830F2"/>
    <w:rsid w:val="00B87DAC"/>
    <w:rsid w:val="00B92902"/>
    <w:rsid w:val="00B95972"/>
    <w:rsid w:val="00BC0D3B"/>
    <w:rsid w:val="00BC5321"/>
    <w:rsid w:val="00BC6150"/>
    <w:rsid w:val="00BE0E77"/>
    <w:rsid w:val="00BE433B"/>
    <w:rsid w:val="00C0045E"/>
    <w:rsid w:val="00C26A2F"/>
    <w:rsid w:val="00C41028"/>
    <w:rsid w:val="00C42AB3"/>
    <w:rsid w:val="00C504D2"/>
    <w:rsid w:val="00C53F41"/>
    <w:rsid w:val="00C62CC3"/>
    <w:rsid w:val="00CB7E5F"/>
    <w:rsid w:val="00CC7D40"/>
    <w:rsid w:val="00CE5C5B"/>
    <w:rsid w:val="00CF0220"/>
    <w:rsid w:val="00CF0BBD"/>
    <w:rsid w:val="00D04850"/>
    <w:rsid w:val="00D22EF8"/>
    <w:rsid w:val="00D308B9"/>
    <w:rsid w:val="00D4577A"/>
    <w:rsid w:val="00D546FB"/>
    <w:rsid w:val="00D6315D"/>
    <w:rsid w:val="00D85351"/>
    <w:rsid w:val="00D90C1F"/>
    <w:rsid w:val="00DA426B"/>
    <w:rsid w:val="00DB40F3"/>
    <w:rsid w:val="00DB4F38"/>
    <w:rsid w:val="00DF0649"/>
    <w:rsid w:val="00DF0D34"/>
    <w:rsid w:val="00E01CF3"/>
    <w:rsid w:val="00E07A14"/>
    <w:rsid w:val="00E2001D"/>
    <w:rsid w:val="00E658DE"/>
    <w:rsid w:val="00EB6EED"/>
    <w:rsid w:val="00ED610B"/>
    <w:rsid w:val="00EE5EE5"/>
    <w:rsid w:val="00F026FD"/>
    <w:rsid w:val="00F15E69"/>
    <w:rsid w:val="00F432E2"/>
    <w:rsid w:val="00F4705D"/>
    <w:rsid w:val="00FA2520"/>
    <w:rsid w:val="00FA7110"/>
    <w:rsid w:val="00FD3BDE"/>
    <w:rsid w:val="00FE5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63C"/>
    <w:rPr>
      <w:rFonts w:ascii="Klavika Lt" w:hAnsi="Klavika Lt"/>
      <w:sz w:val="22"/>
      <w:szCs w:val="24"/>
    </w:rPr>
  </w:style>
  <w:style w:type="paragraph" w:styleId="Heading1">
    <w:name w:val="heading 1"/>
    <w:basedOn w:val="Normal"/>
    <w:next w:val="Normal"/>
    <w:link w:val="Heading1Char"/>
    <w:rsid w:val="00137DF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94CC3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0045E"/>
    <w:pPr>
      <w:tabs>
        <w:tab w:val="center" w:pos="4536"/>
        <w:tab w:val="right" w:pos="9072"/>
      </w:tabs>
      <w:ind w:left="-567"/>
      <w:jc w:val="right"/>
    </w:pPr>
    <w:rPr>
      <w:color w:val="808284"/>
      <w:sz w:val="18"/>
    </w:rPr>
  </w:style>
  <w:style w:type="paragraph" w:customStyle="1" w:styleId="BasicParagraph">
    <w:name w:val="[Basic Paragraph]"/>
    <w:basedOn w:val="Normal"/>
    <w:rsid w:val="00594CC3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US"/>
    </w:rPr>
  </w:style>
  <w:style w:type="paragraph" w:styleId="CommentText">
    <w:name w:val="annotation text"/>
    <w:basedOn w:val="Normal"/>
    <w:link w:val="CommentTextChar"/>
    <w:rsid w:val="00AC2F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C2F47"/>
  </w:style>
  <w:style w:type="character" w:styleId="CommentReference">
    <w:name w:val="annotation reference"/>
    <w:rsid w:val="00AC2F47"/>
    <w:rPr>
      <w:sz w:val="16"/>
      <w:szCs w:val="16"/>
    </w:rPr>
  </w:style>
  <w:style w:type="paragraph" w:styleId="BalloonText">
    <w:name w:val="Balloon Text"/>
    <w:basedOn w:val="Normal"/>
    <w:link w:val="BalloonTextChar"/>
    <w:rsid w:val="00AC2F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C2F47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137DF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Emphasis">
    <w:name w:val="Emphasis"/>
    <w:qFormat/>
    <w:rsid w:val="00137DF2"/>
    <w:rPr>
      <w:i/>
      <w:iCs/>
    </w:rPr>
  </w:style>
  <w:style w:type="character" w:styleId="Hyperlink">
    <w:name w:val="Hyperlink"/>
    <w:rsid w:val="00270016"/>
    <w:rPr>
      <w:color w:val="0563C1"/>
      <w:u w:val="single"/>
    </w:rPr>
  </w:style>
  <w:style w:type="character" w:styleId="PlaceholderText">
    <w:name w:val="Placeholder Text"/>
    <w:basedOn w:val="DefaultParagraphFont"/>
    <w:uiPriority w:val="99"/>
    <w:semiHidden/>
    <w:rsid w:val="008E098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63C"/>
    <w:rPr>
      <w:rFonts w:ascii="Klavika Lt" w:hAnsi="Klavika Lt"/>
      <w:sz w:val="22"/>
      <w:szCs w:val="24"/>
    </w:rPr>
  </w:style>
  <w:style w:type="paragraph" w:styleId="Heading1">
    <w:name w:val="heading 1"/>
    <w:basedOn w:val="Normal"/>
    <w:next w:val="Normal"/>
    <w:link w:val="Heading1Char"/>
    <w:rsid w:val="00137DF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94CC3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0045E"/>
    <w:pPr>
      <w:tabs>
        <w:tab w:val="center" w:pos="4536"/>
        <w:tab w:val="right" w:pos="9072"/>
      </w:tabs>
      <w:ind w:left="-567"/>
      <w:jc w:val="right"/>
    </w:pPr>
    <w:rPr>
      <w:color w:val="808284"/>
      <w:sz w:val="18"/>
    </w:rPr>
  </w:style>
  <w:style w:type="paragraph" w:customStyle="1" w:styleId="BasicParagraph">
    <w:name w:val="[Basic Paragraph]"/>
    <w:basedOn w:val="Normal"/>
    <w:rsid w:val="00594CC3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US"/>
    </w:rPr>
  </w:style>
  <w:style w:type="paragraph" w:styleId="CommentText">
    <w:name w:val="annotation text"/>
    <w:basedOn w:val="Normal"/>
    <w:link w:val="CommentTextChar"/>
    <w:rsid w:val="00AC2F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C2F47"/>
  </w:style>
  <w:style w:type="character" w:styleId="CommentReference">
    <w:name w:val="annotation reference"/>
    <w:rsid w:val="00AC2F47"/>
    <w:rPr>
      <w:sz w:val="16"/>
      <w:szCs w:val="16"/>
    </w:rPr>
  </w:style>
  <w:style w:type="paragraph" w:styleId="BalloonText">
    <w:name w:val="Balloon Text"/>
    <w:basedOn w:val="Normal"/>
    <w:link w:val="BalloonTextChar"/>
    <w:rsid w:val="00AC2F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C2F47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137DF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Emphasis">
    <w:name w:val="Emphasis"/>
    <w:qFormat/>
    <w:rsid w:val="00137DF2"/>
    <w:rPr>
      <w:i/>
      <w:iCs/>
    </w:rPr>
  </w:style>
  <w:style w:type="character" w:styleId="Hyperlink">
    <w:name w:val="Hyperlink"/>
    <w:rsid w:val="00270016"/>
    <w:rPr>
      <w:color w:val="0563C1"/>
      <w:u w:val="single"/>
    </w:rPr>
  </w:style>
  <w:style w:type="character" w:styleId="PlaceholderText">
    <w:name w:val="Placeholder Text"/>
    <w:basedOn w:val="DefaultParagraphFont"/>
    <w:uiPriority w:val="99"/>
    <w:semiHidden/>
    <w:rsid w:val="008E098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li.teelahk\Desktop\V&#228;ljaminev%20kiri%20(vastus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FB66683D8F4A23881F0155F5001EDE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1EB6188F-D276-4A54-81C1-F863D930BB90}"/>
      </w:docPartPr>
      <w:docPartBody>
        <w:p w:rsidR="0099758C" w:rsidRDefault="0099758C">
          <w:pPr>
            <w:pStyle w:val="D6FB66683D8F4A23881F0155F5001EDE"/>
          </w:pPr>
          <w:r w:rsidRPr="00713FF3">
            <w:rPr>
              <w:rStyle w:val="PlaceholderText"/>
              <w:color w:val="auto"/>
            </w:rPr>
            <w:t>ISIKU nimi</w:t>
          </w:r>
        </w:p>
      </w:docPartBody>
    </w:docPart>
    <w:docPart>
      <w:docPartPr>
        <w:name w:val="E1A8A5FB0C9D4F43AAD007CD5A44E56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E370A3FA-D12D-4ADE-88B0-6E0C61F6F384}"/>
      </w:docPartPr>
      <w:docPartBody>
        <w:p w:rsidR="0099758C" w:rsidRDefault="0099758C">
          <w:pPr>
            <w:pStyle w:val="E1A8A5FB0C9D4F43AAD007CD5A44E560"/>
          </w:pPr>
          <w:r w:rsidRPr="009F121D">
            <w:rPr>
              <w:rStyle w:val="PlaceholderText"/>
            </w:rPr>
            <w:t>[Adressaadi asutuse nimi]</w:t>
          </w:r>
        </w:p>
      </w:docPartBody>
    </w:docPart>
    <w:docPart>
      <w:docPartPr>
        <w:name w:val="A180265A5BA74E1EA02B3E4162F0C03F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BC105A33-9B9F-41C5-9143-AB95CD71DCC5}"/>
      </w:docPartPr>
      <w:docPartBody>
        <w:p w:rsidR="0099758C" w:rsidRDefault="0099758C">
          <w:pPr>
            <w:pStyle w:val="A180265A5BA74E1EA02B3E4162F0C03F"/>
          </w:pPr>
          <w:r w:rsidRPr="00713FF3">
            <w:rPr>
              <w:rStyle w:val="PlaceholderText"/>
              <w:color w:val="auto"/>
            </w:rPr>
            <w:t>INDEKS ja LINN</w:t>
          </w:r>
        </w:p>
      </w:docPartBody>
    </w:docPart>
    <w:docPart>
      <w:docPartPr>
        <w:name w:val="EACFAB09D6694FAF896F83396ABA678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C8E9208-7FC7-48F8-998F-7063CE1AB96F}"/>
      </w:docPartPr>
      <w:docPartBody>
        <w:p w:rsidR="0099758C" w:rsidRDefault="0099758C">
          <w:pPr>
            <w:pStyle w:val="EACFAB09D6694FAF896F83396ABA6780"/>
          </w:pPr>
          <w:r w:rsidRPr="009F121D">
            <w:rPr>
              <w:rStyle w:val="PlaceholderText"/>
            </w:rPr>
            <w:t>[Dokumendi kuupäev]</w:t>
          </w:r>
        </w:p>
      </w:docPartBody>
    </w:docPart>
    <w:docPart>
      <w:docPartPr>
        <w:name w:val="5C6EB0214DD349AEBC2D6E44F995046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4E0C995-9739-4389-A0A7-CED0475E7095}"/>
      </w:docPartPr>
      <w:docPartBody>
        <w:p w:rsidR="0099758C" w:rsidRDefault="0099758C">
          <w:pPr>
            <w:pStyle w:val="5C6EB0214DD349AEBC2D6E44F9950467"/>
          </w:pPr>
          <w:r w:rsidRPr="009F121D">
            <w:rPr>
              <w:rStyle w:val="PlaceholderText"/>
            </w:rPr>
            <w:t>[Reg. nr]</w:t>
          </w:r>
        </w:p>
      </w:docPartBody>
    </w:docPart>
    <w:docPart>
      <w:docPartPr>
        <w:name w:val="6007539E2A964C6DBDE82240F30D338E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DE209F4-0EE6-4399-9E3B-70675E3285FB}"/>
      </w:docPartPr>
      <w:docPartBody>
        <w:p w:rsidR="0099758C" w:rsidRDefault="0099758C">
          <w:pPr>
            <w:pStyle w:val="6007539E2A964C6DBDE82240F30D338E"/>
          </w:pPr>
          <w:r w:rsidRPr="009F121D">
            <w:rPr>
              <w:rStyle w:val="PlaceholderText"/>
            </w:rPr>
            <w:t>[Title]</w:t>
          </w:r>
        </w:p>
      </w:docPartBody>
    </w:docPart>
    <w:docPart>
      <w:docPartPr>
        <w:name w:val="2CEAB6F866F94637B7B54C83F7249B2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EDBA286-014A-4D1E-AB2E-C22C8A49B9B3}"/>
      </w:docPartPr>
      <w:docPartBody>
        <w:p w:rsidR="00CD3F80" w:rsidRPr="00713FF3" w:rsidRDefault="0099758C" w:rsidP="00713FF3">
          <w:pPr>
            <w:tabs>
              <w:tab w:val="left" w:pos="3580"/>
            </w:tabs>
          </w:pPr>
          <w:r w:rsidRPr="002F62CA">
            <w:t>kirjuta siia KIRJA KOOSTAJA NIMI ja TELEFONINUMBER</w:t>
          </w:r>
        </w:p>
        <w:p w:rsidR="0099758C" w:rsidRDefault="0099758C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Klavika Lt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093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58C"/>
    <w:rsid w:val="00160858"/>
    <w:rsid w:val="00215EBC"/>
    <w:rsid w:val="00395ED5"/>
    <w:rsid w:val="00656433"/>
    <w:rsid w:val="0099758C"/>
    <w:rsid w:val="00C842D0"/>
    <w:rsid w:val="00EC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6FB66683D8F4A23881F0155F5001EDE">
    <w:name w:val="D6FB66683D8F4A23881F0155F5001EDE"/>
  </w:style>
  <w:style w:type="paragraph" w:customStyle="1" w:styleId="E1A8A5FB0C9D4F43AAD007CD5A44E560">
    <w:name w:val="E1A8A5FB0C9D4F43AAD007CD5A44E560"/>
  </w:style>
  <w:style w:type="paragraph" w:customStyle="1" w:styleId="E96F8847C6D74D1F96FFAD27A4ABFB06">
    <w:name w:val="E96F8847C6D74D1F96FFAD27A4ABFB06"/>
  </w:style>
  <w:style w:type="paragraph" w:customStyle="1" w:styleId="A180265A5BA74E1EA02B3E4162F0C03F">
    <w:name w:val="A180265A5BA74E1EA02B3E4162F0C03F"/>
  </w:style>
  <w:style w:type="paragraph" w:customStyle="1" w:styleId="EACFAB09D6694FAF896F83396ABA6780">
    <w:name w:val="EACFAB09D6694FAF896F83396ABA6780"/>
  </w:style>
  <w:style w:type="paragraph" w:customStyle="1" w:styleId="5C6EB0214DD349AEBC2D6E44F9950467">
    <w:name w:val="5C6EB0214DD349AEBC2D6E44F9950467"/>
  </w:style>
  <w:style w:type="paragraph" w:customStyle="1" w:styleId="87CFE6A9E3AE4B3789F2203155115537">
    <w:name w:val="87CFE6A9E3AE4B3789F2203155115537"/>
  </w:style>
  <w:style w:type="paragraph" w:customStyle="1" w:styleId="082CD70D7FAB475BAB64CF3BD4E8FB76">
    <w:name w:val="082CD70D7FAB475BAB64CF3BD4E8FB76"/>
  </w:style>
  <w:style w:type="paragraph" w:customStyle="1" w:styleId="6007539E2A964C6DBDE82240F30D338E">
    <w:name w:val="6007539E2A964C6DBDE82240F30D338E"/>
  </w:style>
  <w:style w:type="paragraph" w:customStyle="1" w:styleId="0EC6F592568B46E28F31EE69BA6295DF">
    <w:name w:val="0EC6F592568B46E28F31EE69BA6295D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6FB66683D8F4A23881F0155F5001EDE">
    <w:name w:val="D6FB66683D8F4A23881F0155F5001EDE"/>
  </w:style>
  <w:style w:type="paragraph" w:customStyle="1" w:styleId="E1A8A5FB0C9D4F43AAD007CD5A44E560">
    <w:name w:val="E1A8A5FB0C9D4F43AAD007CD5A44E560"/>
  </w:style>
  <w:style w:type="paragraph" w:customStyle="1" w:styleId="E96F8847C6D74D1F96FFAD27A4ABFB06">
    <w:name w:val="E96F8847C6D74D1F96FFAD27A4ABFB06"/>
  </w:style>
  <w:style w:type="paragraph" w:customStyle="1" w:styleId="A180265A5BA74E1EA02B3E4162F0C03F">
    <w:name w:val="A180265A5BA74E1EA02B3E4162F0C03F"/>
  </w:style>
  <w:style w:type="paragraph" w:customStyle="1" w:styleId="EACFAB09D6694FAF896F83396ABA6780">
    <w:name w:val="EACFAB09D6694FAF896F83396ABA6780"/>
  </w:style>
  <w:style w:type="paragraph" w:customStyle="1" w:styleId="5C6EB0214DD349AEBC2D6E44F9950467">
    <w:name w:val="5C6EB0214DD349AEBC2D6E44F9950467"/>
  </w:style>
  <w:style w:type="paragraph" w:customStyle="1" w:styleId="87CFE6A9E3AE4B3789F2203155115537">
    <w:name w:val="87CFE6A9E3AE4B3789F2203155115537"/>
  </w:style>
  <w:style w:type="paragraph" w:customStyle="1" w:styleId="082CD70D7FAB475BAB64CF3BD4E8FB76">
    <w:name w:val="082CD70D7FAB475BAB64CF3BD4E8FB76"/>
  </w:style>
  <w:style w:type="paragraph" w:customStyle="1" w:styleId="6007539E2A964C6DBDE82240F30D338E">
    <w:name w:val="6007539E2A964C6DBDE82240F30D338E"/>
  </w:style>
  <w:style w:type="paragraph" w:customStyle="1" w:styleId="0EC6F592568B46E28F31EE69BA6295DF">
    <w:name w:val="0EC6F592568B46E28F31EE69BA6295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BAF5573C33EE4FB6786A3241CA8789" ma:contentTypeVersion="0" ma:contentTypeDescription="Loo uus dokument" ma:contentTypeScope="" ma:versionID="af37c160b9b2f0b72e9f721d54a7eee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4a46fc3e594b771f5d822278c70fe8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A5FC2D-AC4E-45BE-93B5-4B2F87654BFD}">
  <ds:schemaRefs>
    <ds:schemaRef ds:uri="http://purl.org/dc/elements/1.1/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12B63BE-E8FD-4AAD-8C3E-E3D87B90E9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DF1BB4-DB84-48F7-A133-E182AB7910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Väljaminev kiri (vastus)</Template>
  <TotalTime>0</TotalTime>
  <Pages>1</Pages>
  <Words>175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>Väikese väina kõrgepingeliinid</vt:lpstr>
      <vt:lpstr>Pöördumine seoses 110 kV õhuliini ohutuse tagamiseks vajalike raadamistööde teostamisega õhuliini kaitsevööndis</vt:lpstr>
    </vt:vector>
  </TitlesOfParts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Väikese väina kõrgepingeliinid</dc:title>
  <dc:creator/>
  <cp:lastModifiedBy/>
  <cp:revision>1</cp:revision>
  <dcterms:created xsi:type="dcterms:W3CDTF">2016-12-11T15:30:00Z</dcterms:created>
  <dcterms:modified xsi:type="dcterms:W3CDTF">2016-12-11T15:30:00Z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0x0101007ABAF5573C33EE4FB6786A3241CA8789</vt:lpwstr>
  </property>
  <property fmtid="{D5CDD505-2E9C-101B-9397-08002B2CF9AE}" pid="3" name="_dlc_DocIdItemGuid">
    <vt:lpwstr>99127fbd-32c2-46ed-855b-a93353dd5b5e</vt:lpwstr>
  </property>
  <property fmtid="{D5CDD505-2E9C-101B-9397-08002B2CF9AE}" pid="4" name="_dlc_DocId">
    <vt:lpwstr>ELERING-1-152</vt:lpwstr>
  </property>
  <property fmtid="{D5CDD505-2E9C-101B-9397-08002B2CF9AE}" pid="5" name="_dlc_DocIdUrl">
    <vt:lpwstr>http://er-intra:8000/_layouts/DocIdRedir.aspx?ID=ELERING-1-152, ELERING-1-152</vt:lpwstr>
  </property>
</Properties>
</file>